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E9" w:rsidRPr="00485DE1" w:rsidRDefault="00753DE9" w:rsidP="00663370">
      <w:pPr>
        <w:pStyle w:val="Heading8"/>
        <w:ind w:left="-360" w:right="-185"/>
        <w:jc w:val="center"/>
        <w:rPr>
          <w:sz w:val="27"/>
          <w:szCs w:val="27"/>
        </w:rPr>
      </w:pPr>
      <w:r w:rsidRPr="005A39A0">
        <w:rPr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28.5pt">
            <v:imagedata r:id="rId7" o:title=""/>
          </v:shape>
        </w:pict>
      </w:r>
    </w:p>
    <w:p w:rsidR="00753DE9" w:rsidRPr="00485DE1" w:rsidRDefault="00753DE9" w:rsidP="00663370">
      <w:pPr>
        <w:pStyle w:val="Heading8"/>
        <w:ind w:left="-360" w:right="-185"/>
        <w:jc w:val="center"/>
        <w:rPr>
          <w:sz w:val="27"/>
          <w:szCs w:val="27"/>
        </w:rPr>
      </w:pPr>
      <w:r w:rsidRPr="00485DE1">
        <w:rPr>
          <w:sz w:val="27"/>
          <w:szCs w:val="27"/>
        </w:rPr>
        <w:t>ПОСТАНОВЛЕНИЕ</w:t>
      </w:r>
    </w:p>
    <w:p w:rsidR="00753DE9" w:rsidRPr="00485DE1" w:rsidRDefault="00753DE9" w:rsidP="00663370">
      <w:pPr>
        <w:pStyle w:val="Heading2"/>
        <w:ind w:left="-360" w:right="-185"/>
        <w:rPr>
          <w:sz w:val="27"/>
          <w:szCs w:val="27"/>
        </w:rPr>
      </w:pPr>
      <w:r w:rsidRPr="00485DE1">
        <w:rPr>
          <w:b/>
          <w:sz w:val="27"/>
          <w:szCs w:val="27"/>
        </w:rPr>
        <w:t>Администрации Михайловского муниципального образования</w:t>
      </w:r>
      <w:r w:rsidRPr="00485DE1">
        <w:rPr>
          <w:sz w:val="27"/>
          <w:szCs w:val="27"/>
        </w:rPr>
        <w:t xml:space="preserve">      ______________________________________________________________________</w:t>
      </w:r>
    </w:p>
    <w:p w:rsidR="00753DE9" w:rsidRPr="00485DE1" w:rsidRDefault="00753DE9" w:rsidP="00D151F6">
      <w:pPr>
        <w:ind w:left="-360" w:right="-185"/>
        <w:rPr>
          <w:rFonts w:ascii="Times New Roman" w:hAnsi="Times New Roman" w:cs="Times New Roman"/>
          <w:sz w:val="27"/>
          <w:szCs w:val="27"/>
        </w:rPr>
      </w:pPr>
      <w:r w:rsidRPr="00485DE1">
        <w:rPr>
          <w:sz w:val="27"/>
          <w:szCs w:val="27"/>
        </w:rPr>
        <w:tab/>
      </w:r>
      <w:r w:rsidRPr="00485DE1">
        <w:rPr>
          <w:rFonts w:ascii="Times New Roman" w:hAnsi="Times New Roman" w:cs="Times New Roman"/>
          <w:sz w:val="27"/>
          <w:szCs w:val="27"/>
        </w:rPr>
        <w:t>От 16.12.2020 г.</w:t>
      </w:r>
      <w:r w:rsidRPr="00485DE1">
        <w:rPr>
          <w:rFonts w:ascii="Times New Roman" w:hAnsi="Times New Roman" w:cs="Times New Roman"/>
          <w:sz w:val="27"/>
          <w:szCs w:val="27"/>
        </w:rPr>
        <w:tab/>
      </w:r>
      <w:r w:rsidRPr="00485DE1">
        <w:rPr>
          <w:rFonts w:ascii="Times New Roman" w:hAnsi="Times New Roman" w:cs="Times New Roman"/>
          <w:sz w:val="27"/>
          <w:szCs w:val="27"/>
        </w:rPr>
        <w:tab/>
        <w:t xml:space="preserve">                                                                               № 360</w:t>
      </w:r>
    </w:p>
    <w:p w:rsidR="00753DE9" w:rsidRPr="00485DE1" w:rsidRDefault="00753DE9" w:rsidP="00FD1685">
      <w:pPr>
        <w:ind w:right="-185"/>
        <w:jc w:val="center"/>
        <w:rPr>
          <w:rFonts w:ascii="Times New Roman" w:hAnsi="Times New Roman" w:cs="Times New Roman"/>
          <w:sz w:val="27"/>
          <w:szCs w:val="27"/>
        </w:rPr>
      </w:pPr>
      <w:r w:rsidRPr="00485DE1">
        <w:rPr>
          <w:rFonts w:ascii="Times New Roman" w:hAnsi="Times New Roman" w:cs="Times New Roman"/>
          <w:sz w:val="27"/>
          <w:szCs w:val="27"/>
        </w:rPr>
        <w:t>г. Михайловск</w:t>
      </w:r>
    </w:p>
    <w:p w:rsidR="00753DE9" w:rsidRPr="00485DE1" w:rsidRDefault="00753DE9" w:rsidP="00663370">
      <w:pPr>
        <w:ind w:left="-360" w:right="-185"/>
        <w:jc w:val="center"/>
        <w:rPr>
          <w:rFonts w:ascii="Times New Roman" w:hAnsi="Times New Roman" w:cs="Times New Roman"/>
          <w:sz w:val="27"/>
          <w:szCs w:val="27"/>
        </w:rPr>
      </w:pPr>
    </w:p>
    <w:p w:rsidR="00753DE9" w:rsidRPr="00485DE1" w:rsidRDefault="00753DE9" w:rsidP="00111DB5">
      <w:pPr>
        <w:pStyle w:val="30"/>
        <w:shd w:val="clear" w:color="auto" w:fill="auto"/>
        <w:spacing w:before="0"/>
        <w:ind w:left="20"/>
        <w:jc w:val="center"/>
        <w:rPr>
          <w:b/>
          <w:i/>
          <w:szCs w:val="27"/>
        </w:rPr>
      </w:pPr>
      <w:r w:rsidRPr="00485DE1">
        <w:rPr>
          <w:b/>
          <w:szCs w:val="27"/>
        </w:rPr>
        <w:t>О проведении торгов  по продаже муниципального имущества - нежилого здания (здание хозяйственного блока),  кадастровый номер 66:16:2601030:222, расположенного по адресу: Свердловская область,</w:t>
      </w:r>
    </w:p>
    <w:p w:rsidR="00753DE9" w:rsidRPr="00485DE1" w:rsidRDefault="00753DE9" w:rsidP="00111DB5">
      <w:pPr>
        <w:pStyle w:val="30"/>
        <w:shd w:val="clear" w:color="auto" w:fill="auto"/>
        <w:spacing w:before="0"/>
        <w:ind w:left="20"/>
        <w:jc w:val="center"/>
        <w:rPr>
          <w:b/>
          <w:i/>
          <w:szCs w:val="27"/>
        </w:rPr>
      </w:pPr>
      <w:r w:rsidRPr="00485DE1">
        <w:rPr>
          <w:b/>
          <w:szCs w:val="27"/>
        </w:rPr>
        <w:t xml:space="preserve">Нижнесергинский район, г. Михайловск, ул.  Орджоникидзе, д. 3 </w:t>
      </w:r>
    </w:p>
    <w:p w:rsidR="00753DE9" w:rsidRPr="00485DE1" w:rsidRDefault="00753DE9" w:rsidP="00663370">
      <w:pPr>
        <w:pStyle w:val="30"/>
        <w:shd w:val="clear" w:color="auto" w:fill="auto"/>
        <w:spacing w:before="0"/>
        <w:ind w:left="20"/>
        <w:jc w:val="center"/>
        <w:rPr>
          <w:szCs w:val="27"/>
        </w:rPr>
      </w:pPr>
    </w:p>
    <w:p w:rsidR="00753DE9" w:rsidRPr="00485DE1" w:rsidRDefault="00753DE9" w:rsidP="00C01D26">
      <w:pPr>
        <w:pStyle w:val="1"/>
        <w:shd w:val="clear" w:color="auto" w:fill="auto"/>
        <w:spacing w:before="0" w:after="0" w:line="322" w:lineRule="exact"/>
        <w:ind w:left="20" w:right="20" w:firstLine="420"/>
        <w:rPr>
          <w:szCs w:val="27"/>
        </w:rPr>
      </w:pPr>
      <w:r w:rsidRPr="00485DE1">
        <w:rPr>
          <w:szCs w:val="27"/>
        </w:rPr>
        <w:t xml:space="preserve">В соответствии </w:t>
      </w:r>
      <w:r w:rsidRPr="00485DE1">
        <w:rPr>
          <w:rFonts w:ascii="Liberation Serif" w:hAnsi="Liberation Serif"/>
          <w:szCs w:val="27"/>
        </w:rPr>
        <w:t xml:space="preserve">Федеральным законом от 21.12.2001 г. № 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</w:t>
      </w:r>
      <w:r w:rsidRPr="00485DE1">
        <w:rPr>
          <w:szCs w:val="27"/>
        </w:rPr>
        <w:t xml:space="preserve">имущества в электронной форме», Федеральным законом «О государственной регистрации недвижимости» от 13.07.2015 г. № 218-ФЗ, Федеральным законом  от 06.10.2003 г. № 131-ФЗ «Об общих принципах  организации  местного  самоуправления  в Российской Федерации», Постановлением Администрации Михайловского муниципального образования от 13.12.2019 г.  № 424/1, Уставом Михайловского муниципального образования, </w:t>
      </w:r>
    </w:p>
    <w:p w:rsidR="00753DE9" w:rsidRPr="00485DE1" w:rsidRDefault="00753DE9">
      <w:pPr>
        <w:pStyle w:val="1"/>
        <w:shd w:val="clear" w:color="auto" w:fill="auto"/>
        <w:spacing w:before="0" w:after="0" w:line="322" w:lineRule="exact"/>
        <w:ind w:left="20" w:right="20" w:firstLine="420"/>
        <w:rPr>
          <w:rStyle w:val="14pt"/>
          <w:bCs/>
          <w:sz w:val="27"/>
          <w:szCs w:val="27"/>
        </w:rPr>
      </w:pPr>
    </w:p>
    <w:p w:rsidR="00753DE9" w:rsidRPr="00485DE1" w:rsidRDefault="00753DE9" w:rsidP="009C78D9">
      <w:pPr>
        <w:pStyle w:val="1"/>
        <w:shd w:val="clear" w:color="auto" w:fill="auto"/>
        <w:spacing w:before="0" w:after="0" w:line="322" w:lineRule="exact"/>
        <w:ind w:left="20" w:right="20" w:hanging="20"/>
        <w:rPr>
          <w:rStyle w:val="14pt"/>
          <w:bCs/>
          <w:sz w:val="27"/>
          <w:szCs w:val="27"/>
        </w:rPr>
      </w:pPr>
      <w:r w:rsidRPr="00485DE1">
        <w:rPr>
          <w:rStyle w:val="14pt"/>
          <w:bCs/>
          <w:sz w:val="27"/>
          <w:szCs w:val="27"/>
        </w:rPr>
        <w:t>ПОСТАНОВЛЯЕТ:</w:t>
      </w:r>
    </w:p>
    <w:p w:rsidR="00753DE9" w:rsidRPr="00485DE1" w:rsidRDefault="00753DE9" w:rsidP="009C78D9">
      <w:pPr>
        <w:pStyle w:val="1"/>
        <w:shd w:val="clear" w:color="auto" w:fill="auto"/>
        <w:spacing w:before="0" w:after="0" w:line="322" w:lineRule="exact"/>
        <w:ind w:left="20" w:right="20" w:hanging="20"/>
        <w:rPr>
          <w:szCs w:val="27"/>
        </w:rPr>
      </w:pPr>
    </w:p>
    <w:p w:rsidR="00753DE9" w:rsidRPr="00485DE1" w:rsidRDefault="00753DE9" w:rsidP="003F1D24">
      <w:pPr>
        <w:pStyle w:val="30"/>
        <w:shd w:val="clear" w:color="auto" w:fill="auto"/>
        <w:spacing w:before="0"/>
        <w:ind w:left="20"/>
        <w:rPr>
          <w:i/>
          <w:szCs w:val="27"/>
        </w:rPr>
      </w:pPr>
      <w:r w:rsidRPr="00485DE1">
        <w:rPr>
          <w:szCs w:val="27"/>
        </w:rPr>
        <w:t xml:space="preserve">1. Провести торги  в  </w:t>
      </w:r>
      <w:r>
        <w:rPr>
          <w:szCs w:val="27"/>
        </w:rPr>
        <w:t xml:space="preserve">электронной </w:t>
      </w:r>
      <w:r w:rsidRPr="00485DE1">
        <w:rPr>
          <w:szCs w:val="27"/>
        </w:rPr>
        <w:t>форме</w:t>
      </w:r>
      <w:r>
        <w:rPr>
          <w:szCs w:val="27"/>
        </w:rPr>
        <w:t xml:space="preserve"> на </w:t>
      </w:r>
      <w:r w:rsidRPr="00485DE1">
        <w:rPr>
          <w:szCs w:val="27"/>
        </w:rPr>
        <w:t>аукцион</w:t>
      </w:r>
      <w:r>
        <w:rPr>
          <w:szCs w:val="27"/>
        </w:rPr>
        <w:t>е</w:t>
      </w:r>
      <w:r w:rsidRPr="00485DE1">
        <w:rPr>
          <w:szCs w:val="27"/>
        </w:rPr>
        <w:t>, открыто</w:t>
      </w:r>
      <w:r>
        <w:rPr>
          <w:szCs w:val="27"/>
        </w:rPr>
        <w:t>м</w:t>
      </w:r>
      <w:r w:rsidRPr="00485DE1">
        <w:rPr>
          <w:szCs w:val="27"/>
        </w:rPr>
        <w:t xml:space="preserve"> по составу участников, по продаже муниципального имущества - нежилого здания (здание хозяйственного блока),  кадастровый номер 66:16:2601030:222, расположенного по адресу: Свердловская область, Нижнесергинский район, г. Михайловск, ул.  Орджоникидзе, д. 3 .</w:t>
      </w:r>
    </w:p>
    <w:p w:rsidR="00753DE9" w:rsidRPr="00485DE1" w:rsidRDefault="00753DE9" w:rsidP="00103307">
      <w:pPr>
        <w:pStyle w:val="10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322" w:lineRule="exact"/>
        <w:ind w:right="20" w:firstLine="426"/>
        <w:rPr>
          <w:rFonts w:ascii="Times New Roman" w:hAnsi="Times New Roman"/>
          <w:sz w:val="27"/>
          <w:szCs w:val="27"/>
        </w:rPr>
      </w:pPr>
      <w:r w:rsidRPr="00485DE1">
        <w:rPr>
          <w:rFonts w:ascii="Times New Roman" w:hAnsi="Times New Roman"/>
          <w:sz w:val="27"/>
          <w:szCs w:val="27"/>
        </w:rPr>
        <w:t>Установить начальный размер выкупной цены 33 000,00 рублей (тридцать три тысячи рублей),  величина повышения начального выкупной цены («шаг аукциона») 1650,00 рублей (одна тысяча шестьсот пятьдесят рублей), сумма задатка для участия в аукционе 6600,00 рублей (шесть тысяч шестьсот рублей).</w:t>
      </w:r>
    </w:p>
    <w:p w:rsidR="00753DE9" w:rsidRPr="00485DE1" w:rsidRDefault="00753DE9" w:rsidP="004F1764">
      <w:pPr>
        <w:pStyle w:val="1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0" w:line="312" w:lineRule="exact"/>
        <w:ind w:left="20" w:right="60" w:firstLine="440"/>
        <w:rPr>
          <w:szCs w:val="27"/>
        </w:rPr>
      </w:pPr>
      <w:r w:rsidRPr="00485DE1">
        <w:rPr>
          <w:szCs w:val="27"/>
        </w:rPr>
        <w:t>Отделу экономики и имущества Администрации Михайловского муниципального образования:</w:t>
      </w:r>
    </w:p>
    <w:p w:rsidR="00753DE9" w:rsidRPr="00485DE1" w:rsidRDefault="00753DE9" w:rsidP="004F1764">
      <w:pPr>
        <w:pStyle w:val="1"/>
        <w:numPr>
          <w:ilvl w:val="1"/>
          <w:numId w:val="1"/>
        </w:numPr>
        <w:shd w:val="clear" w:color="auto" w:fill="auto"/>
        <w:tabs>
          <w:tab w:val="left" w:pos="937"/>
        </w:tabs>
        <w:spacing w:before="0" w:after="0" w:line="312" w:lineRule="exact"/>
        <w:ind w:left="20" w:right="60" w:firstLine="440"/>
        <w:rPr>
          <w:szCs w:val="27"/>
        </w:rPr>
      </w:pPr>
      <w:r w:rsidRPr="00485DE1">
        <w:rPr>
          <w:szCs w:val="27"/>
        </w:rPr>
        <w:t>установить дату, время, место и порядок проведения аукциона, форму и сроки подачи заявок на участие в аукционе, порядок внесения и возврата задатка;</w:t>
      </w:r>
    </w:p>
    <w:p w:rsidR="00753DE9" w:rsidRPr="00485DE1" w:rsidRDefault="00753DE9" w:rsidP="004F1764">
      <w:pPr>
        <w:pStyle w:val="1"/>
        <w:numPr>
          <w:ilvl w:val="1"/>
          <w:numId w:val="1"/>
        </w:numPr>
        <w:shd w:val="clear" w:color="auto" w:fill="auto"/>
        <w:tabs>
          <w:tab w:val="left" w:pos="937"/>
        </w:tabs>
        <w:spacing w:before="0" w:after="0" w:line="312" w:lineRule="exact"/>
        <w:ind w:left="20" w:right="60" w:firstLine="440"/>
        <w:rPr>
          <w:szCs w:val="27"/>
        </w:rPr>
      </w:pPr>
      <w:r w:rsidRPr="00485DE1">
        <w:rPr>
          <w:szCs w:val="27"/>
        </w:rPr>
        <w:t>в установленные законом сроки опубликовать извещение о проведение аукциона на официальном сайте торгов в сети «Интернет».</w:t>
      </w:r>
    </w:p>
    <w:p w:rsidR="00753DE9" w:rsidRPr="00485DE1" w:rsidRDefault="00753DE9" w:rsidP="00EB3C01">
      <w:pPr>
        <w:pStyle w:val="1"/>
        <w:numPr>
          <w:ilvl w:val="0"/>
          <w:numId w:val="1"/>
        </w:numPr>
        <w:shd w:val="clear" w:color="auto" w:fill="auto"/>
        <w:tabs>
          <w:tab w:val="left" w:pos="729"/>
        </w:tabs>
        <w:spacing w:before="0" w:after="0" w:line="312" w:lineRule="exact"/>
        <w:ind w:left="20" w:firstLine="440"/>
        <w:contextualSpacing/>
        <w:rPr>
          <w:szCs w:val="27"/>
        </w:rPr>
      </w:pPr>
      <w:r w:rsidRPr="00485DE1">
        <w:rPr>
          <w:szCs w:val="27"/>
        </w:rPr>
        <w:t>Контроль за исполнением настоящего постановления оставляю за собой.</w:t>
      </w:r>
    </w:p>
    <w:p w:rsidR="00753DE9" w:rsidRPr="00485DE1" w:rsidRDefault="00753DE9" w:rsidP="00EB3C01">
      <w:pPr>
        <w:pStyle w:val="1"/>
        <w:shd w:val="clear" w:color="auto" w:fill="auto"/>
        <w:tabs>
          <w:tab w:val="left" w:pos="729"/>
          <w:tab w:val="left" w:pos="6735"/>
        </w:tabs>
        <w:spacing w:before="0" w:after="0" w:line="240" w:lineRule="auto"/>
        <w:ind w:left="459"/>
        <w:contextualSpacing/>
        <w:rPr>
          <w:szCs w:val="27"/>
        </w:rPr>
      </w:pPr>
    </w:p>
    <w:p w:rsidR="00753DE9" w:rsidRPr="00485DE1" w:rsidRDefault="00753DE9" w:rsidP="00616774">
      <w:pPr>
        <w:pStyle w:val="1"/>
        <w:shd w:val="clear" w:color="auto" w:fill="auto"/>
        <w:tabs>
          <w:tab w:val="left" w:pos="729"/>
          <w:tab w:val="left" w:pos="6735"/>
        </w:tabs>
        <w:spacing w:before="0" w:after="0" w:line="240" w:lineRule="auto"/>
        <w:contextualSpacing/>
        <w:rPr>
          <w:szCs w:val="27"/>
        </w:rPr>
      </w:pPr>
      <w:r w:rsidRPr="00485DE1">
        <w:rPr>
          <w:szCs w:val="27"/>
        </w:rPr>
        <w:t xml:space="preserve">И.о. Главы Михайловского </w:t>
      </w:r>
      <w:r w:rsidRPr="00485DE1">
        <w:rPr>
          <w:szCs w:val="27"/>
        </w:rPr>
        <w:tab/>
      </w:r>
    </w:p>
    <w:p w:rsidR="00753DE9" w:rsidRPr="00485DE1" w:rsidRDefault="00753DE9" w:rsidP="00616774">
      <w:pPr>
        <w:pStyle w:val="1"/>
        <w:shd w:val="clear" w:color="auto" w:fill="auto"/>
        <w:tabs>
          <w:tab w:val="left" w:pos="729"/>
        </w:tabs>
        <w:spacing w:before="0" w:after="952" w:line="240" w:lineRule="auto"/>
        <w:contextualSpacing/>
        <w:rPr>
          <w:szCs w:val="27"/>
        </w:rPr>
      </w:pPr>
      <w:r w:rsidRPr="00485DE1">
        <w:rPr>
          <w:szCs w:val="27"/>
        </w:rPr>
        <w:t xml:space="preserve">муниципального образования           </w:t>
      </w:r>
      <w:r>
        <w:rPr>
          <w:szCs w:val="27"/>
        </w:rPr>
        <w:t xml:space="preserve">                                               </w:t>
      </w:r>
      <w:r w:rsidRPr="00485DE1">
        <w:rPr>
          <w:szCs w:val="27"/>
        </w:rPr>
        <w:t xml:space="preserve">      А.Е. Макеев </w:t>
      </w:r>
    </w:p>
    <w:sectPr w:rsidR="00753DE9" w:rsidRPr="00485DE1" w:rsidSect="00D151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134" w:right="567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DE9" w:rsidRDefault="00753DE9" w:rsidP="00BA3F1C">
      <w:r>
        <w:separator/>
      </w:r>
    </w:p>
  </w:endnote>
  <w:endnote w:type="continuationSeparator" w:id="1">
    <w:p w:rsidR="00753DE9" w:rsidRDefault="00753DE9" w:rsidP="00BA3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DE9" w:rsidRDefault="00753DE9"/>
  </w:footnote>
  <w:footnote w:type="continuationSeparator" w:id="1">
    <w:p w:rsidR="00753DE9" w:rsidRDefault="00753DE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DE9" w:rsidRDefault="00753D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63CF"/>
    <w:multiLevelType w:val="multilevel"/>
    <w:tmpl w:val="6DBEA9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6C7327"/>
    <w:multiLevelType w:val="multilevel"/>
    <w:tmpl w:val="634CB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D322F35"/>
    <w:multiLevelType w:val="multilevel"/>
    <w:tmpl w:val="634CB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C0D0FD4"/>
    <w:multiLevelType w:val="multilevel"/>
    <w:tmpl w:val="634CB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F1C"/>
    <w:rsid w:val="00002F57"/>
    <w:rsid w:val="00005955"/>
    <w:rsid w:val="0002358B"/>
    <w:rsid w:val="00025405"/>
    <w:rsid w:val="00027DD8"/>
    <w:rsid w:val="00046C3C"/>
    <w:rsid w:val="00052D68"/>
    <w:rsid w:val="00060025"/>
    <w:rsid w:val="0007651B"/>
    <w:rsid w:val="00082598"/>
    <w:rsid w:val="00087666"/>
    <w:rsid w:val="000901C3"/>
    <w:rsid w:val="00094A25"/>
    <w:rsid w:val="000A0AC2"/>
    <w:rsid w:val="000A3858"/>
    <w:rsid w:val="000A3D69"/>
    <w:rsid w:val="000A558A"/>
    <w:rsid w:val="000B27D9"/>
    <w:rsid w:val="000B2D4D"/>
    <w:rsid w:val="000B49CF"/>
    <w:rsid w:val="000B7BB2"/>
    <w:rsid w:val="000C6A5F"/>
    <w:rsid w:val="000D2133"/>
    <w:rsid w:val="000D3C05"/>
    <w:rsid w:val="000E1036"/>
    <w:rsid w:val="000E2D4F"/>
    <w:rsid w:val="000E4356"/>
    <w:rsid w:val="000E5178"/>
    <w:rsid w:val="000F4FFA"/>
    <w:rsid w:val="00100E56"/>
    <w:rsid w:val="00103307"/>
    <w:rsid w:val="00111DB5"/>
    <w:rsid w:val="00120440"/>
    <w:rsid w:val="0012160E"/>
    <w:rsid w:val="0012188A"/>
    <w:rsid w:val="0015025F"/>
    <w:rsid w:val="00150E98"/>
    <w:rsid w:val="00152232"/>
    <w:rsid w:val="00164D1B"/>
    <w:rsid w:val="00173421"/>
    <w:rsid w:val="001757D5"/>
    <w:rsid w:val="00193CC1"/>
    <w:rsid w:val="001972AA"/>
    <w:rsid w:val="0021031F"/>
    <w:rsid w:val="002117AA"/>
    <w:rsid w:val="00217CC1"/>
    <w:rsid w:val="00224D7A"/>
    <w:rsid w:val="0023239C"/>
    <w:rsid w:val="00234A13"/>
    <w:rsid w:val="00234E22"/>
    <w:rsid w:val="00244080"/>
    <w:rsid w:val="00244812"/>
    <w:rsid w:val="00250FB0"/>
    <w:rsid w:val="00251ECA"/>
    <w:rsid w:val="002613B7"/>
    <w:rsid w:val="002624D3"/>
    <w:rsid w:val="0026593B"/>
    <w:rsid w:val="00267A31"/>
    <w:rsid w:val="002712F4"/>
    <w:rsid w:val="00271588"/>
    <w:rsid w:val="00272AF5"/>
    <w:rsid w:val="00275E0C"/>
    <w:rsid w:val="002924A6"/>
    <w:rsid w:val="002A3662"/>
    <w:rsid w:val="002B1458"/>
    <w:rsid w:val="002B5877"/>
    <w:rsid w:val="002C0AF6"/>
    <w:rsid w:val="002C13BA"/>
    <w:rsid w:val="002D08AE"/>
    <w:rsid w:val="002D0928"/>
    <w:rsid w:val="002E5C9F"/>
    <w:rsid w:val="002F42F6"/>
    <w:rsid w:val="0031352A"/>
    <w:rsid w:val="0032172B"/>
    <w:rsid w:val="003227E9"/>
    <w:rsid w:val="00390A70"/>
    <w:rsid w:val="003A0F77"/>
    <w:rsid w:val="003C6C32"/>
    <w:rsid w:val="003C6FEA"/>
    <w:rsid w:val="003D500E"/>
    <w:rsid w:val="003E0186"/>
    <w:rsid w:val="003E454C"/>
    <w:rsid w:val="003E4909"/>
    <w:rsid w:val="003F1D24"/>
    <w:rsid w:val="003F5119"/>
    <w:rsid w:val="0040798D"/>
    <w:rsid w:val="00412895"/>
    <w:rsid w:val="00423097"/>
    <w:rsid w:val="00427E41"/>
    <w:rsid w:val="00430538"/>
    <w:rsid w:val="0045336D"/>
    <w:rsid w:val="00463D19"/>
    <w:rsid w:val="00485DE1"/>
    <w:rsid w:val="004B26FC"/>
    <w:rsid w:val="004D134C"/>
    <w:rsid w:val="004D14EA"/>
    <w:rsid w:val="004D14FD"/>
    <w:rsid w:val="004D192D"/>
    <w:rsid w:val="004E0ADA"/>
    <w:rsid w:val="004E54AD"/>
    <w:rsid w:val="004F1764"/>
    <w:rsid w:val="004F74FF"/>
    <w:rsid w:val="005009D2"/>
    <w:rsid w:val="005051C1"/>
    <w:rsid w:val="00511EE2"/>
    <w:rsid w:val="00512AC7"/>
    <w:rsid w:val="00516C65"/>
    <w:rsid w:val="00522A34"/>
    <w:rsid w:val="0052525B"/>
    <w:rsid w:val="005259DD"/>
    <w:rsid w:val="005509E1"/>
    <w:rsid w:val="00557309"/>
    <w:rsid w:val="005579BB"/>
    <w:rsid w:val="00563377"/>
    <w:rsid w:val="005657BA"/>
    <w:rsid w:val="00580D1E"/>
    <w:rsid w:val="00585D27"/>
    <w:rsid w:val="005A39A0"/>
    <w:rsid w:val="005B2AF0"/>
    <w:rsid w:val="005C02D8"/>
    <w:rsid w:val="005C0EBD"/>
    <w:rsid w:val="005D17FE"/>
    <w:rsid w:val="00616774"/>
    <w:rsid w:val="00626A54"/>
    <w:rsid w:val="006408D8"/>
    <w:rsid w:val="00640967"/>
    <w:rsid w:val="006513E3"/>
    <w:rsid w:val="0065472E"/>
    <w:rsid w:val="00663370"/>
    <w:rsid w:val="00671324"/>
    <w:rsid w:val="006836BE"/>
    <w:rsid w:val="006842FD"/>
    <w:rsid w:val="006B49C0"/>
    <w:rsid w:val="006D1B65"/>
    <w:rsid w:val="006E24D8"/>
    <w:rsid w:val="006F4CDE"/>
    <w:rsid w:val="00713E8B"/>
    <w:rsid w:val="0072111C"/>
    <w:rsid w:val="0074302E"/>
    <w:rsid w:val="007500D3"/>
    <w:rsid w:val="0075167E"/>
    <w:rsid w:val="00753C05"/>
    <w:rsid w:val="00753DE9"/>
    <w:rsid w:val="00772D22"/>
    <w:rsid w:val="00790BDE"/>
    <w:rsid w:val="007910E2"/>
    <w:rsid w:val="00792D10"/>
    <w:rsid w:val="007A0EAB"/>
    <w:rsid w:val="007B1883"/>
    <w:rsid w:val="007B503C"/>
    <w:rsid w:val="007C35CC"/>
    <w:rsid w:val="007E636D"/>
    <w:rsid w:val="007F38E3"/>
    <w:rsid w:val="007F5C98"/>
    <w:rsid w:val="008151A6"/>
    <w:rsid w:val="008232DC"/>
    <w:rsid w:val="008301D3"/>
    <w:rsid w:val="00833262"/>
    <w:rsid w:val="008764F0"/>
    <w:rsid w:val="00881F73"/>
    <w:rsid w:val="008A58BC"/>
    <w:rsid w:val="008A6DB4"/>
    <w:rsid w:val="008A7136"/>
    <w:rsid w:val="008C219D"/>
    <w:rsid w:val="008D58EB"/>
    <w:rsid w:val="00902712"/>
    <w:rsid w:val="00921114"/>
    <w:rsid w:val="00933EE3"/>
    <w:rsid w:val="0093755F"/>
    <w:rsid w:val="00946545"/>
    <w:rsid w:val="00965FAE"/>
    <w:rsid w:val="009733A6"/>
    <w:rsid w:val="00986B03"/>
    <w:rsid w:val="009921D1"/>
    <w:rsid w:val="0099291F"/>
    <w:rsid w:val="00996351"/>
    <w:rsid w:val="00997936"/>
    <w:rsid w:val="009A0AB2"/>
    <w:rsid w:val="009B0555"/>
    <w:rsid w:val="009C540B"/>
    <w:rsid w:val="009C6AC6"/>
    <w:rsid w:val="009C74D3"/>
    <w:rsid w:val="009C78D9"/>
    <w:rsid w:val="009D1E29"/>
    <w:rsid w:val="009E1EC0"/>
    <w:rsid w:val="00A05DC3"/>
    <w:rsid w:val="00A068A3"/>
    <w:rsid w:val="00A2718A"/>
    <w:rsid w:val="00A319F8"/>
    <w:rsid w:val="00A34512"/>
    <w:rsid w:val="00A45499"/>
    <w:rsid w:val="00A6448E"/>
    <w:rsid w:val="00A673B3"/>
    <w:rsid w:val="00A72867"/>
    <w:rsid w:val="00A81642"/>
    <w:rsid w:val="00AA24D5"/>
    <w:rsid w:val="00AA26C7"/>
    <w:rsid w:val="00AB5D24"/>
    <w:rsid w:val="00AC264D"/>
    <w:rsid w:val="00AC2689"/>
    <w:rsid w:val="00AF0F33"/>
    <w:rsid w:val="00B00A44"/>
    <w:rsid w:val="00B109D2"/>
    <w:rsid w:val="00B2551A"/>
    <w:rsid w:val="00B33660"/>
    <w:rsid w:val="00B37D32"/>
    <w:rsid w:val="00B42971"/>
    <w:rsid w:val="00B52282"/>
    <w:rsid w:val="00B52F69"/>
    <w:rsid w:val="00B564E0"/>
    <w:rsid w:val="00B63D3A"/>
    <w:rsid w:val="00B67069"/>
    <w:rsid w:val="00B778CA"/>
    <w:rsid w:val="00B80C68"/>
    <w:rsid w:val="00B8547C"/>
    <w:rsid w:val="00B93116"/>
    <w:rsid w:val="00BA3F1C"/>
    <w:rsid w:val="00BA5451"/>
    <w:rsid w:val="00BB768D"/>
    <w:rsid w:val="00BB7B2A"/>
    <w:rsid w:val="00BC640F"/>
    <w:rsid w:val="00BE15AB"/>
    <w:rsid w:val="00BF64E3"/>
    <w:rsid w:val="00C000FE"/>
    <w:rsid w:val="00C01C98"/>
    <w:rsid w:val="00C01D26"/>
    <w:rsid w:val="00C04DFC"/>
    <w:rsid w:val="00C05826"/>
    <w:rsid w:val="00C12948"/>
    <w:rsid w:val="00C20817"/>
    <w:rsid w:val="00C225F9"/>
    <w:rsid w:val="00C22BBA"/>
    <w:rsid w:val="00C311D9"/>
    <w:rsid w:val="00C446BB"/>
    <w:rsid w:val="00C536B6"/>
    <w:rsid w:val="00C62759"/>
    <w:rsid w:val="00C62EAA"/>
    <w:rsid w:val="00C727F3"/>
    <w:rsid w:val="00C739BA"/>
    <w:rsid w:val="00C85251"/>
    <w:rsid w:val="00CA3E4B"/>
    <w:rsid w:val="00CB0F5B"/>
    <w:rsid w:val="00CB66AF"/>
    <w:rsid w:val="00CD3F48"/>
    <w:rsid w:val="00CE3C7D"/>
    <w:rsid w:val="00CF2DA4"/>
    <w:rsid w:val="00D151F6"/>
    <w:rsid w:val="00D16B6C"/>
    <w:rsid w:val="00D16F2D"/>
    <w:rsid w:val="00D26FA0"/>
    <w:rsid w:val="00D30682"/>
    <w:rsid w:val="00D51636"/>
    <w:rsid w:val="00D55E60"/>
    <w:rsid w:val="00D72A97"/>
    <w:rsid w:val="00D742FA"/>
    <w:rsid w:val="00D76C9E"/>
    <w:rsid w:val="00D76D10"/>
    <w:rsid w:val="00D807C9"/>
    <w:rsid w:val="00D808B1"/>
    <w:rsid w:val="00D96791"/>
    <w:rsid w:val="00D96933"/>
    <w:rsid w:val="00DA0349"/>
    <w:rsid w:val="00DA3C9E"/>
    <w:rsid w:val="00DC1356"/>
    <w:rsid w:val="00DC6399"/>
    <w:rsid w:val="00DE1A34"/>
    <w:rsid w:val="00DE1D53"/>
    <w:rsid w:val="00DE2474"/>
    <w:rsid w:val="00DE5A84"/>
    <w:rsid w:val="00E00DA1"/>
    <w:rsid w:val="00E02F76"/>
    <w:rsid w:val="00E07DBE"/>
    <w:rsid w:val="00E300DB"/>
    <w:rsid w:val="00E35C78"/>
    <w:rsid w:val="00E46879"/>
    <w:rsid w:val="00E66699"/>
    <w:rsid w:val="00E70C65"/>
    <w:rsid w:val="00E93C9B"/>
    <w:rsid w:val="00EB38D5"/>
    <w:rsid w:val="00EB3C01"/>
    <w:rsid w:val="00ED1D73"/>
    <w:rsid w:val="00ED63A3"/>
    <w:rsid w:val="00EE074F"/>
    <w:rsid w:val="00EF0BC2"/>
    <w:rsid w:val="00F02060"/>
    <w:rsid w:val="00F04F9A"/>
    <w:rsid w:val="00F15B3F"/>
    <w:rsid w:val="00F17E3D"/>
    <w:rsid w:val="00F26D8E"/>
    <w:rsid w:val="00F61A3D"/>
    <w:rsid w:val="00F66F7B"/>
    <w:rsid w:val="00F75442"/>
    <w:rsid w:val="00F80A2A"/>
    <w:rsid w:val="00F86394"/>
    <w:rsid w:val="00FB3312"/>
    <w:rsid w:val="00FC0178"/>
    <w:rsid w:val="00FD1685"/>
    <w:rsid w:val="00FF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F1C"/>
    <w:pPr>
      <w:jc w:val="both"/>
    </w:pPr>
    <w:rPr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63370"/>
    <w:pPr>
      <w:keepNext/>
      <w:jc w:val="center"/>
      <w:outlineLvl w:val="1"/>
    </w:pPr>
    <w:rPr>
      <w:rFonts w:ascii="Times New Roman" w:hAnsi="Times New Roman" w:cs="Times New Roman"/>
      <w:color w:val="auto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63370"/>
    <w:pPr>
      <w:keepNext/>
      <w:outlineLvl w:val="7"/>
    </w:pPr>
    <w:rPr>
      <w:rFonts w:ascii="Times New Roman" w:hAnsi="Times New Roman" w:cs="Times New Roman"/>
      <w:b/>
      <w:color w:val="auto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63370"/>
    <w:rPr>
      <w:rFonts w:ascii="Times New Roman" w:hAnsi="Times New Roman" w:cs="Times New Roman"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63370"/>
    <w:rPr>
      <w:rFonts w:ascii="Times New Roman" w:hAnsi="Times New Roman" w:cs="Times New Roman"/>
      <w:b/>
      <w:sz w:val="20"/>
    </w:rPr>
  </w:style>
  <w:style w:type="character" w:styleId="Hyperlink">
    <w:name w:val="Hyperlink"/>
    <w:basedOn w:val="DefaultParagraphFont"/>
    <w:uiPriority w:val="99"/>
    <w:rsid w:val="00BA3F1C"/>
    <w:rPr>
      <w:rFonts w:cs="Times New Roman"/>
      <w:color w:val="0066CC"/>
      <w:u w:val="single"/>
    </w:rPr>
  </w:style>
  <w:style w:type="character" w:customStyle="1" w:styleId="a">
    <w:name w:val="Основной текст_"/>
    <w:link w:val="1"/>
    <w:uiPriority w:val="99"/>
    <w:locked/>
    <w:rsid w:val="00BA3F1C"/>
    <w:rPr>
      <w:rFonts w:ascii="Times New Roman" w:hAnsi="Times New Roman"/>
      <w:spacing w:val="0"/>
      <w:sz w:val="27"/>
    </w:rPr>
  </w:style>
  <w:style w:type="character" w:customStyle="1" w:styleId="a0">
    <w:name w:val="Подпись к картинке_"/>
    <w:link w:val="a1"/>
    <w:uiPriority w:val="99"/>
    <w:locked/>
    <w:rsid w:val="00BA3F1C"/>
    <w:rPr>
      <w:rFonts w:ascii="Times New Roman" w:hAnsi="Times New Roman"/>
      <w:spacing w:val="0"/>
      <w:sz w:val="27"/>
    </w:rPr>
  </w:style>
  <w:style w:type="character" w:customStyle="1" w:styleId="2">
    <w:name w:val="Основной текст (2)_"/>
    <w:link w:val="20"/>
    <w:uiPriority w:val="99"/>
    <w:locked/>
    <w:rsid w:val="00BA3F1C"/>
    <w:rPr>
      <w:rFonts w:ascii="Times New Roman" w:hAnsi="Times New Roman"/>
      <w:spacing w:val="0"/>
      <w:sz w:val="23"/>
    </w:rPr>
  </w:style>
  <w:style w:type="character" w:customStyle="1" w:styleId="10">
    <w:name w:val="Заголовок №1_"/>
    <w:link w:val="11"/>
    <w:uiPriority w:val="99"/>
    <w:locked/>
    <w:rsid w:val="00BA3F1C"/>
    <w:rPr>
      <w:rFonts w:ascii="Times New Roman" w:hAnsi="Times New Roman"/>
      <w:spacing w:val="0"/>
      <w:sz w:val="31"/>
    </w:rPr>
  </w:style>
  <w:style w:type="character" w:customStyle="1" w:styleId="3">
    <w:name w:val="Основной текст (3)_"/>
    <w:link w:val="30"/>
    <w:uiPriority w:val="99"/>
    <w:locked/>
    <w:rsid w:val="00BA3F1C"/>
    <w:rPr>
      <w:rFonts w:ascii="Times New Roman" w:hAnsi="Times New Roman"/>
      <w:spacing w:val="0"/>
      <w:sz w:val="27"/>
    </w:rPr>
  </w:style>
  <w:style w:type="character" w:customStyle="1" w:styleId="14pt">
    <w:name w:val="Основной текст + 14 pt"/>
    <w:aliases w:val="Полужирный"/>
    <w:uiPriority w:val="99"/>
    <w:rsid w:val="00BA3F1C"/>
    <w:rPr>
      <w:rFonts w:ascii="Times New Roman" w:hAnsi="Times New Roman"/>
      <w:b/>
      <w:spacing w:val="0"/>
      <w:sz w:val="28"/>
    </w:rPr>
  </w:style>
  <w:style w:type="paragraph" w:customStyle="1" w:styleId="1">
    <w:name w:val="Основной текст1"/>
    <w:basedOn w:val="Normal"/>
    <w:link w:val="a"/>
    <w:uiPriority w:val="99"/>
    <w:rsid w:val="00BA3F1C"/>
    <w:pPr>
      <w:shd w:val="clear" w:color="auto" w:fill="FFFFFF"/>
      <w:spacing w:before="840" w:after="420" w:line="240" w:lineRule="atLeast"/>
    </w:pPr>
    <w:rPr>
      <w:rFonts w:ascii="Times New Roman" w:hAnsi="Times New Roman" w:cs="Times New Roman"/>
      <w:color w:val="auto"/>
      <w:sz w:val="27"/>
      <w:szCs w:val="20"/>
    </w:rPr>
  </w:style>
  <w:style w:type="paragraph" w:customStyle="1" w:styleId="a1">
    <w:name w:val="Подпись к картинке"/>
    <w:basedOn w:val="Normal"/>
    <w:link w:val="a0"/>
    <w:uiPriority w:val="99"/>
    <w:rsid w:val="00BA3F1C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0"/>
    </w:rPr>
  </w:style>
  <w:style w:type="paragraph" w:customStyle="1" w:styleId="20">
    <w:name w:val="Основной текст (2)"/>
    <w:basedOn w:val="Normal"/>
    <w:link w:val="2"/>
    <w:uiPriority w:val="99"/>
    <w:rsid w:val="00BA3F1C"/>
    <w:pPr>
      <w:shd w:val="clear" w:color="auto" w:fill="FFFFFF"/>
      <w:spacing w:after="300" w:line="240" w:lineRule="atLeast"/>
      <w:jc w:val="center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11">
    <w:name w:val="Заголовок №1"/>
    <w:basedOn w:val="Normal"/>
    <w:link w:val="10"/>
    <w:uiPriority w:val="99"/>
    <w:rsid w:val="00BA3F1C"/>
    <w:pPr>
      <w:shd w:val="clear" w:color="auto" w:fill="FFFFFF"/>
      <w:spacing w:before="300" w:after="840" w:line="240" w:lineRule="atLeast"/>
      <w:jc w:val="center"/>
      <w:outlineLvl w:val="0"/>
    </w:pPr>
    <w:rPr>
      <w:rFonts w:ascii="Times New Roman" w:hAnsi="Times New Roman" w:cs="Times New Roman"/>
      <w:color w:val="auto"/>
      <w:sz w:val="31"/>
      <w:szCs w:val="20"/>
    </w:rPr>
  </w:style>
  <w:style w:type="paragraph" w:customStyle="1" w:styleId="30">
    <w:name w:val="Основной текст (3)"/>
    <w:basedOn w:val="Normal"/>
    <w:link w:val="3"/>
    <w:uiPriority w:val="99"/>
    <w:rsid w:val="00BA3F1C"/>
    <w:pPr>
      <w:shd w:val="clear" w:color="auto" w:fill="FFFFFF"/>
      <w:spacing w:before="420" w:line="322" w:lineRule="exact"/>
    </w:pPr>
    <w:rPr>
      <w:rFonts w:ascii="Times New Roman" w:hAnsi="Times New Roman" w:cs="Times New Roman"/>
      <w:color w:val="auto"/>
      <w:sz w:val="27"/>
      <w:szCs w:val="20"/>
    </w:rPr>
  </w:style>
  <w:style w:type="paragraph" w:styleId="ListParagraph">
    <w:name w:val="List Paragraph"/>
    <w:basedOn w:val="Normal"/>
    <w:uiPriority w:val="99"/>
    <w:qFormat/>
    <w:rsid w:val="006633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B768D"/>
    <w:rPr>
      <w:rFonts w:ascii="Segoe UI" w:hAnsi="Segoe UI" w:cs="Times New Roman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768D"/>
    <w:rPr>
      <w:rFonts w:ascii="Segoe UI" w:hAnsi="Segoe UI" w:cs="Times New Roman"/>
      <w:color w:val="000000"/>
      <w:sz w:val="18"/>
    </w:rPr>
  </w:style>
  <w:style w:type="paragraph" w:customStyle="1" w:styleId="100">
    <w:name w:val="Основной текст10"/>
    <w:basedOn w:val="Normal"/>
    <w:uiPriority w:val="99"/>
    <w:rsid w:val="004F1764"/>
    <w:pPr>
      <w:shd w:val="clear" w:color="auto" w:fill="FFFFFF"/>
      <w:spacing w:before="180" w:line="187" w:lineRule="exact"/>
      <w:ind w:hanging="240"/>
    </w:pPr>
    <w:rPr>
      <w:rFonts w:ascii="Calibri" w:hAnsi="Calibri" w:cs="Times New Roman"/>
      <w:color w:val="auto"/>
      <w:sz w:val="15"/>
      <w:szCs w:val="15"/>
      <w:lang w:eastAsia="en-US"/>
    </w:rPr>
  </w:style>
  <w:style w:type="character" w:customStyle="1" w:styleId="21">
    <w:name w:val="Основной текст2"/>
    <w:uiPriority w:val="99"/>
    <w:rsid w:val="004F1764"/>
    <w:rPr>
      <w:sz w:val="15"/>
      <w:shd w:val="clear" w:color="auto" w:fill="FFFFFF"/>
    </w:rPr>
  </w:style>
  <w:style w:type="character" w:customStyle="1" w:styleId="31">
    <w:name w:val="Основной текст3"/>
    <w:uiPriority w:val="99"/>
    <w:rsid w:val="004F1764"/>
    <w:rPr>
      <w:sz w:val="15"/>
      <w:shd w:val="clear" w:color="auto" w:fill="FFFFFF"/>
    </w:rPr>
  </w:style>
  <w:style w:type="paragraph" w:styleId="Header">
    <w:name w:val="header"/>
    <w:basedOn w:val="Normal"/>
    <w:link w:val="HeaderChar"/>
    <w:uiPriority w:val="99"/>
    <w:rsid w:val="009C540B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C540B"/>
    <w:rPr>
      <w:rFonts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rsid w:val="009C540B"/>
    <w:pPr>
      <w:tabs>
        <w:tab w:val="center" w:pos="4677"/>
        <w:tab w:val="right" w:pos="9355"/>
      </w:tabs>
    </w:pPr>
    <w:rPr>
      <w:rFonts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C540B"/>
    <w:rPr>
      <w:rFonts w:cs="Times New Roman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1023</TotalTime>
  <Pages>1</Pages>
  <Words>354</Words>
  <Characters>2019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134</cp:revision>
  <cp:lastPrinted>2020-12-17T10:51:00Z</cp:lastPrinted>
  <dcterms:created xsi:type="dcterms:W3CDTF">2016-04-12T10:58:00Z</dcterms:created>
  <dcterms:modified xsi:type="dcterms:W3CDTF">2020-12-17T11:19:00Z</dcterms:modified>
</cp:coreProperties>
</file>